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765" w:rsidRPr="005648AC" w:rsidRDefault="00BF2765" w:rsidP="005648AC">
      <w:pPr>
        <w:pStyle w:val="Kop2"/>
        <w:jc w:val="center"/>
      </w:pPr>
      <w:r w:rsidRPr="005648AC">
        <w:t>Kandidaatstelling</w:t>
      </w:r>
    </w:p>
    <w:p w:rsidR="00BF2765" w:rsidRPr="005648AC" w:rsidRDefault="00BF2765" w:rsidP="005648AC">
      <w:pPr>
        <w:pStyle w:val="Kop2"/>
        <w:jc w:val="center"/>
      </w:pPr>
      <w:r w:rsidRPr="005648AC">
        <w:t>Assessor JINT vzw</w:t>
      </w:r>
    </w:p>
    <w:p w:rsidR="00BF2765" w:rsidRPr="005648AC" w:rsidRDefault="00BF2765" w:rsidP="005648AC">
      <w:pPr>
        <w:pStyle w:val="Kop2"/>
        <w:jc w:val="center"/>
      </w:pPr>
      <w:r w:rsidRPr="005648AC">
        <w:t xml:space="preserve">Erasmus+ &amp; European </w:t>
      </w:r>
      <w:proofErr w:type="spellStart"/>
      <w:r w:rsidRPr="005648AC">
        <w:t>Solidarity</w:t>
      </w:r>
      <w:proofErr w:type="spellEnd"/>
      <w:r w:rsidRPr="005648AC">
        <w:t xml:space="preserve"> Corps</w:t>
      </w:r>
    </w:p>
    <w:tbl>
      <w:tblPr>
        <w:tblW w:w="0" w:type="auto"/>
        <w:tblBorders>
          <w:top w:val="single" w:sz="4" w:space="0" w:color="208FAF"/>
          <w:left w:val="single" w:sz="4" w:space="0" w:color="208FAF"/>
          <w:bottom w:val="single" w:sz="4" w:space="0" w:color="208FAF"/>
          <w:right w:val="single" w:sz="4" w:space="0" w:color="208FAF"/>
          <w:insideH w:val="single" w:sz="4" w:space="0" w:color="208FAF"/>
          <w:insideV w:val="single" w:sz="4" w:space="0" w:color="208FAF"/>
        </w:tblBorders>
        <w:tblLook w:val="01E0" w:firstRow="1" w:lastRow="1" w:firstColumn="1" w:lastColumn="1" w:noHBand="0" w:noVBand="0"/>
      </w:tblPr>
      <w:tblGrid>
        <w:gridCol w:w="2829"/>
        <w:gridCol w:w="6227"/>
      </w:tblGrid>
      <w:tr w:rsidR="00BF2765" w:rsidRPr="005648AC" w:rsidTr="00BF2765">
        <w:trPr>
          <w:trHeight w:val="405"/>
        </w:trPr>
        <w:tc>
          <w:tcPr>
            <w:tcW w:w="9056" w:type="dxa"/>
            <w:gridSpan w:val="2"/>
            <w:shd w:val="clear" w:color="auto" w:fill="208FAF"/>
          </w:tcPr>
          <w:p w:rsidR="00BF2765" w:rsidRPr="005648AC" w:rsidRDefault="00BF2765" w:rsidP="000452DF">
            <w:pPr>
              <w:tabs>
                <w:tab w:val="left" w:pos="3270"/>
              </w:tabs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t>PERSOONSGEGEVENS</w:t>
            </w:r>
          </w:p>
        </w:tc>
      </w:tr>
      <w:tr w:rsidR="00BF2765" w:rsidRPr="005648AC" w:rsidTr="00BF2765">
        <w:trPr>
          <w:trHeight w:val="1063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Naam</w:t>
            </w:r>
          </w:p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Cs w:val="18"/>
              </w:rPr>
              <w:t>(voornaam, achternaam)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rPr>
          <w:trHeight w:val="572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Geslacht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M/V/X</w:t>
            </w:r>
          </w:p>
        </w:tc>
      </w:tr>
      <w:tr w:rsidR="00BF2765" w:rsidRPr="005648AC" w:rsidTr="00BF2765"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Nationaliteit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Geboortedatum</w:t>
            </w:r>
          </w:p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Cs w:val="18"/>
              </w:rPr>
              <w:t>(dag, maand, jaar)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rPr>
          <w:trHeight w:val="405"/>
        </w:trPr>
        <w:tc>
          <w:tcPr>
            <w:tcW w:w="9056" w:type="dxa"/>
            <w:gridSpan w:val="2"/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t>CONTACTGEGEVENS</w:t>
            </w:r>
          </w:p>
        </w:tc>
      </w:tr>
      <w:tr w:rsidR="00BF2765" w:rsidRPr="005648AC" w:rsidTr="00BF2765">
        <w:trPr>
          <w:trHeight w:val="689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 w:val="24"/>
              </w:rPr>
              <w:t>E-mailadres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rPr>
          <w:trHeight w:val="1063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 w:val="24"/>
              </w:rPr>
              <w:t xml:space="preserve">Straat + </w:t>
            </w:r>
            <w:proofErr w:type="spellStart"/>
            <w:r w:rsidRPr="005648AC">
              <w:rPr>
                <w:iCs/>
                <w:sz w:val="24"/>
              </w:rPr>
              <w:t>nr</w:t>
            </w:r>
            <w:proofErr w:type="spellEnd"/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rPr>
          <w:trHeight w:val="497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Postcode + Stad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Land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rPr>
          <w:trHeight w:val="708"/>
        </w:trPr>
        <w:tc>
          <w:tcPr>
            <w:tcW w:w="2829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GSM/telefoon</w:t>
            </w:r>
          </w:p>
        </w:tc>
        <w:tc>
          <w:tcPr>
            <w:tcW w:w="6227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</w:tbl>
    <w:p w:rsidR="00BF2765" w:rsidRPr="005648AC" w:rsidRDefault="00BF2765" w:rsidP="00BF2765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6"/>
        <w:gridCol w:w="15"/>
        <w:gridCol w:w="12"/>
        <w:gridCol w:w="177"/>
        <w:gridCol w:w="5726"/>
      </w:tblGrid>
      <w:tr w:rsidR="00BF2765" w:rsidRPr="005648AC" w:rsidTr="00BF2765">
        <w:trPr>
          <w:trHeight w:val="405"/>
        </w:trPr>
        <w:tc>
          <w:tcPr>
            <w:tcW w:w="9056" w:type="dxa"/>
            <w:gridSpan w:val="5"/>
            <w:tcBorders>
              <w:bottom w:val="single" w:sz="4" w:space="0" w:color="208FAF"/>
            </w:tcBorders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lastRenderedPageBreak/>
              <w:t>MOTIVATIE</w:t>
            </w:r>
          </w:p>
        </w:tc>
      </w:tr>
      <w:tr w:rsidR="00BF2765" w:rsidRPr="005648AC" w:rsidTr="00BF2765">
        <w:trPr>
          <w:trHeight w:val="1063"/>
        </w:trPr>
        <w:tc>
          <w:tcPr>
            <w:tcW w:w="2829" w:type="dxa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 xml:space="preserve">Wat is je motivatie om assessor te worden? Heb je een specifieke voorkeur voor bepaalde projectvormen of </w:t>
            </w:r>
            <w:proofErr w:type="spellStart"/>
            <w:r w:rsidRPr="005648AC">
              <w:rPr>
                <w:iCs/>
                <w:sz w:val="24"/>
              </w:rPr>
              <w:t>Key</w:t>
            </w:r>
            <w:proofErr w:type="spellEnd"/>
            <w:r w:rsidRPr="005648AC">
              <w:rPr>
                <w:iCs/>
                <w:sz w:val="24"/>
              </w:rPr>
              <w:t xml:space="preserve"> Actions? Waarom?</w:t>
            </w:r>
          </w:p>
        </w:tc>
        <w:tc>
          <w:tcPr>
            <w:tcW w:w="6227" w:type="dxa"/>
            <w:gridSpan w:val="4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</w:tc>
      </w:tr>
      <w:tr w:rsidR="00BF2765" w:rsidRPr="005648AC" w:rsidTr="00BF2765">
        <w:trPr>
          <w:trHeight w:val="405"/>
        </w:trPr>
        <w:tc>
          <w:tcPr>
            <w:tcW w:w="9056" w:type="dxa"/>
            <w:gridSpan w:val="5"/>
            <w:tcBorders>
              <w:bottom w:val="single" w:sz="4" w:space="0" w:color="208FAF"/>
            </w:tcBorders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t>EXPERTISE</w:t>
            </w:r>
          </w:p>
        </w:tc>
      </w:tr>
      <w:tr w:rsidR="00BF2765" w:rsidRPr="005648AC" w:rsidTr="00BF2765">
        <w:trPr>
          <w:trHeight w:val="1063"/>
        </w:trPr>
        <w:tc>
          <w:tcPr>
            <w:tcW w:w="2856" w:type="dxa"/>
            <w:gridSpan w:val="3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 w:val="24"/>
              </w:rPr>
            </w:pPr>
            <w:r w:rsidRPr="005648AC">
              <w:rPr>
                <w:iCs/>
                <w:sz w:val="24"/>
              </w:rPr>
              <w:t>Beschik je over bepaalde inhoudelijke en/of thematische expertise? Denk aan inclusie, participatie, non-formeel leren, organisatieontwikkeling, internationaal jeugdwerk, ….</w:t>
            </w:r>
          </w:p>
        </w:tc>
        <w:tc>
          <w:tcPr>
            <w:tcW w:w="6200" w:type="dxa"/>
            <w:gridSpan w:val="2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</w:tc>
      </w:tr>
      <w:tr w:rsidR="00BF2765" w:rsidRPr="005648AC" w:rsidTr="00BF2765">
        <w:trPr>
          <w:trHeight w:val="405"/>
        </w:trPr>
        <w:tc>
          <w:tcPr>
            <w:tcW w:w="9056" w:type="dxa"/>
            <w:gridSpan w:val="5"/>
            <w:tcBorders>
              <w:bottom w:val="single" w:sz="4" w:space="0" w:color="208FAF"/>
            </w:tcBorders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t>PROFESSIONELE ERVARING en/of VRIJWILLIGERSERVARING</w:t>
            </w:r>
          </w:p>
        </w:tc>
      </w:tr>
      <w:tr w:rsidR="00BF2765" w:rsidRPr="005648AC" w:rsidTr="00BF2765">
        <w:trPr>
          <w:trHeight w:val="1063"/>
        </w:trPr>
        <w:tc>
          <w:tcPr>
            <w:tcW w:w="2829" w:type="dxa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 w:val="24"/>
              </w:rPr>
              <w:t>Welke ervaring heb je als professional en/of als vrijwilliger in de jeugdsector of een aanverwante sector?</w:t>
            </w:r>
          </w:p>
        </w:tc>
        <w:tc>
          <w:tcPr>
            <w:tcW w:w="6227" w:type="dxa"/>
            <w:gridSpan w:val="4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Default="00BF2765" w:rsidP="000452DF">
            <w:pPr>
              <w:rPr>
                <w:iCs/>
                <w:sz w:val="24"/>
                <w:lang w:val="nl-BE"/>
              </w:rPr>
            </w:pPr>
          </w:p>
          <w:p w:rsidR="005648AC" w:rsidRPr="005648AC" w:rsidRDefault="005648AC" w:rsidP="000452DF">
            <w:pPr>
              <w:rPr>
                <w:iCs/>
                <w:sz w:val="24"/>
                <w:lang w:val="nl-BE"/>
              </w:rPr>
            </w:pPr>
          </w:p>
        </w:tc>
      </w:tr>
      <w:tr w:rsidR="00BF2765" w:rsidRPr="005648AC" w:rsidTr="00BF2765">
        <w:trPr>
          <w:trHeight w:val="1063"/>
        </w:trPr>
        <w:tc>
          <w:tcPr>
            <w:tcW w:w="2829" w:type="dxa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BF2765" w:rsidRPr="005648AC" w:rsidRDefault="00BF2765" w:rsidP="000452DF">
            <w:pPr>
              <w:rPr>
                <w:iCs/>
                <w:szCs w:val="18"/>
              </w:rPr>
            </w:pPr>
            <w:r w:rsidRPr="005648AC">
              <w:rPr>
                <w:iCs/>
                <w:sz w:val="24"/>
              </w:rPr>
              <w:t>Wat is je huidige werksituatie?</w:t>
            </w:r>
          </w:p>
        </w:tc>
        <w:tc>
          <w:tcPr>
            <w:tcW w:w="6227" w:type="dxa"/>
            <w:gridSpan w:val="4"/>
            <w:tcBorders>
              <w:top w:val="single" w:sz="4" w:space="0" w:color="208FAF"/>
              <w:left w:val="single" w:sz="4" w:space="0" w:color="208FAF"/>
              <w:bottom w:val="single" w:sz="4" w:space="0" w:color="208FAF"/>
              <w:right w:val="single" w:sz="4" w:space="0" w:color="208FAF"/>
            </w:tcBorders>
          </w:tcPr>
          <w:p w:rsidR="005648AC" w:rsidRDefault="005648AC" w:rsidP="000452DF">
            <w:pPr>
              <w:rPr>
                <w:iCs/>
                <w:sz w:val="24"/>
              </w:rPr>
            </w:pPr>
          </w:p>
          <w:p w:rsidR="005648AC" w:rsidRDefault="005648AC" w:rsidP="000452DF">
            <w:pPr>
              <w:rPr>
                <w:iCs/>
                <w:sz w:val="24"/>
              </w:rPr>
            </w:pPr>
          </w:p>
          <w:p w:rsidR="005648AC" w:rsidRPr="005648AC" w:rsidRDefault="005648AC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405"/>
        </w:trPr>
        <w:tc>
          <w:tcPr>
            <w:tcW w:w="9056" w:type="dxa"/>
            <w:gridSpan w:val="5"/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rPr>
                <w:b/>
                <w:iCs/>
                <w:sz w:val="24"/>
              </w:rPr>
              <w:lastRenderedPageBreak/>
              <w:t>ERVARING ALS BEOORDEELAAR/ASSESSOR</w:t>
            </w: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3036" w:type="dxa"/>
            <w:gridSpan w:val="4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iCs/>
                <w:sz w:val="24"/>
              </w:rPr>
              <w:t xml:space="preserve">Heb je al ervaring </w:t>
            </w:r>
            <w:r w:rsidRPr="005648AC">
              <w:rPr>
                <w:sz w:val="24"/>
              </w:rPr>
              <w:t xml:space="preserve">met het beoordelen van nationale/lokale projecten en verslagen? </w:t>
            </w:r>
          </w:p>
          <w:p w:rsidR="00BF2765" w:rsidRPr="005648AC" w:rsidRDefault="00BF2765" w:rsidP="000452DF">
            <w:pPr>
              <w:rPr>
                <w:iCs/>
                <w:szCs w:val="18"/>
              </w:rPr>
            </w:pPr>
          </w:p>
        </w:tc>
        <w:tc>
          <w:tcPr>
            <w:tcW w:w="6020" w:type="dxa"/>
          </w:tcPr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  <w:lang w:val="nl-BE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3036" w:type="dxa"/>
            <w:gridSpan w:val="4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iCs/>
                <w:sz w:val="24"/>
              </w:rPr>
              <w:t xml:space="preserve">Heb je al ervaring </w:t>
            </w:r>
            <w:r w:rsidRPr="005648AC">
              <w:rPr>
                <w:sz w:val="24"/>
              </w:rPr>
              <w:t xml:space="preserve">met het beoordelen van Europese/internationale accreditaties, </w:t>
            </w:r>
            <w:proofErr w:type="spellStart"/>
            <w:r w:rsidRPr="005648AC">
              <w:rPr>
                <w:sz w:val="24"/>
              </w:rPr>
              <w:t>kwaliteitslabels,projecten</w:t>
            </w:r>
            <w:proofErr w:type="spellEnd"/>
            <w:r w:rsidRPr="005648AC">
              <w:rPr>
                <w:sz w:val="24"/>
              </w:rPr>
              <w:t xml:space="preserve"> en/of verslagen? </w:t>
            </w:r>
          </w:p>
          <w:p w:rsidR="00BF2765" w:rsidRPr="005648AC" w:rsidRDefault="00BF2765" w:rsidP="000452DF">
            <w:pPr>
              <w:rPr>
                <w:iCs/>
                <w:szCs w:val="18"/>
              </w:rPr>
            </w:pPr>
          </w:p>
        </w:tc>
        <w:tc>
          <w:tcPr>
            <w:tcW w:w="6020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</w:rPr>
            </w:pPr>
          </w:p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405"/>
        </w:trPr>
        <w:tc>
          <w:tcPr>
            <w:tcW w:w="9051" w:type="dxa"/>
            <w:gridSpan w:val="5"/>
            <w:shd w:val="clear" w:color="auto" w:fill="208FAF"/>
          </w:tcPr>
          <w:p w:rsidR="00BF2765" w:rsidRPr="005648AC" w:rsidRDefault="00BF2765" w:rsidP="000452DF">
            <w:pPr>
              <w:rPr>
                <w:b/>
                <w:iCs/>
                <w:sz w:val="24"/>
              </w:rPr>
            </w:pPr>
            <w:r w:rsidRPr="005648AC">
              <w:br w:type="page"/>
            </w:r>
            <w:r w:rsidRPr="005648AC">
              <w:rPr>
                <w:b/>
                <w:iCs/>
                <w:sz w:val="24"/>
              </w:rPr>
              <w:t>TALENKENNIS en ICT</w:t>
            </w: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2844" w:type="dxa"/>
            <w:gridSpan w:val="2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t>Kan je (subsidie)aanvragen en eindverslagen in het Nederlands en het Engels analyseren, beoordelen en becommentariëren?</w:t>
            </w:r>
          </w:p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t>Indien ja, motiveer.</w:t>
            </w:r>
            <w:bookmarkStart w:id="0" w:name="_GoBack"/>
            <w:bookmarkEnd w:id="0"/>
          </w:p>
        </w:tc>
        <w:tc>
          <w:tcPr>
            <w:tcW w:w="6207" w:type="dxa"/>
            <w:gridSpan w:val="3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2844" w:type="dxa"/>
            <w:gridSpan w:val="2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t>Beheers je nog een andere taal/talen? Indien je, welke?</w:t>
            </w:r>
          </w:p>
        </w:tc>
        <w:tc>
          <w:tcPr>
            <w:tcW w:w="6207" w:type="dxa"/>
            <w:gridSpan w:val="3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2844" w:type="dxa"/>
            <w:gridSpan w:val="2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lastRenderedPageBreak/>
              <w:t xml:space="preserve">Heb je voldoende kennis van ICT om informatie te zoeken en om beoordelingen in een digitale omgeving in te voeren? </w:t>
            </w:r>
          </w:p>
        </w:tc>
        <w:tc>
          <w:tcPr>
            <w:tcW w:w="6207" w:type="dxa"/>
            <w:gridSpan w:val="3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  <w:tr w:rsidR="00BF2765" w:rsidRPr="005648AC" w:rsidTr="00BF2765">
        <w:tblPrEx>
          <w:tblBorders>
            <w:top w:val="single" w:sz="4" w:space="0" w:color="208FAF"/>
            <w:left w:val="single" w:sz="4" w:space="0" w:color="208FAF"/>
            <w:bottom w:val="single" w:sz="4" w:space="0" w:color="208FAF"/>
            <w:right w:val="single" w:sz="4" w:space="0" w:color="208FAF"/>
            <w:insideH w:val="single" w:sz="4" w:space="0" w:color="208FAF"/>
            <w:insideV w:val="single" w:sz="4" w:space="0" w:color="208FAF"/>
          </w:tblBorders>
        </w:tblPrEx>
        <w:trPr>
          <w:trHeight w:val="1063"/>
        </w:trPr>
        <w:tc>
          <w:tcPr>
            <w:tcW w:w="2844" w:type="dxa"/>
            <w:gridSpan w:val="2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t>Heb je voldoende kennis van het Nederlands om de vormingen vlot te volgen?</w:t>
            </w:r>
          </w:p>
        </w:tc>
        <w:tc>
          <w:tcPr>
            <w:tcW w:w="6207" w:type="dxa"/>
            <w:gridSpan w:val="3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</w:tc>
      </w:tr>
    </w:tbl>
    <w:p w:rsidR="00BF2765" w:rsidRPr="005648AC" w:rsidRDefault="00BF2765" w:rsidP="00BF2765">
      <w:pPr>
        <w:rPr>
          <w:sz w:val="24"/>
        </w:rPr>
      </w:pPr>
    </w:p>
    <w:tbl>
      <w:tblPr>
        <w:tblW w:w="0" w:type="auto"/>
        <w:tblBorders>
          <w:top w:val="single" w:sz="4" w:space="0" w:color="208FAF"/>
          <w:left w:val="single" w:sz="4" w:space="0" w:color="208FAF"/>
          <w:bottom w:val="single" w:sz="4" w:space="0" w:color="208FAF"/>
          <w:right w:val="single" w:sz="4" w:space="0" w:color="208FAF"/>
          <w:insideH w:val="single" w:sz="4" w:space="0" w:color="208FAF"/>
          <w:insideV w:val="single" w:sz="4" w:space="0" w:color="208FAF"/>
        </w:tblBorders>
        <w:tblLook w:val="01E0" w:firstRow="1" w:lastRow="1" w:firstColumn="1" w:lastColumn="1" w:noHBand="0" w:noVBand="0"/>
      </w:tblPr>
      <w:tblGrid>
        <w:gridCol w:w="2830"/>
        <w:gridCol w:w="6226"/>
      </w:tblGrid>
      <w:tr w:rsidR="00BF2765" w:rsidRPr="005648AC" w:rsidTr="000452DF">
        <w:trPr>
          <w:trHeight w:val="1063"/>
        </w:trPr>
        <w:tc>
          <w:tcPr>
            <w:tcW w:w="2830" w:type="dxa"/>
          </w:tcPr>
          <w:p w:rsidR="00BF2765" w:rsidRPr="005648AC" w:rsidRDefault="00BF2765" w:rsidP="000452DF">
            <w:pPr>
              <w:rPr>
                <w:sz w:val="24"/>
              </w:rPr>
            </w:pPr>
            <w:r w:rsidRPr="005648AC">
              <w:rPr>
                <w:sz w:val="24"/>
              </w:rPr>
              <w:t>Dit wil je nog zeggen over je kandidaatstelling…</w:t>
            </w:r>
          </w:p>
        </w:tc>
        <w:tc>
          <w:tcPr>
            <w:tcW w:w="6232" w:type="dxa"/>
          </w:tcPr>
          <w:p w:rsidR="00BF2765" w:rsidRPr="005648AC" w:rsidRDefault="00BF2765" w:rsidP="000452DF">
            <w:pPr>
              <w:rPr>
                <w:iCs/>
                <w:sz w:val="24"/>
              </w:rPr>
            </w:pPr>
          </w:p>
          <w:p w:rsidR="005342A7" w:rsidRPr="005648AC" w:rsidRDefault="005342A7" w:rsidP="000452DF">
            <w:pPr>
              <w:rPr>
                <w:iCs/>
                <w:sz w:val="24"/>
              </w:rPr>
            </w:pPr>
          </w:p>
          <w:p w:rsidR="005342A7" w:rsidRPr="005648AC" w:rsidRDefault="005342A7" w:rsidP="000452DF">
            <w:pPr>
              <w:rPr>
                <w:iCs/>
                <w:sz w:val="24"/>
              </w:rPr>
            </w:pPr>
          </w:p>
          <w:p w:rsidR="005342A7" w:rsidRPr="005648AC" w:rsidRDefault="005342A7" w:rsidP="000452DF">
            <w:pPr>
              <w:rPr>
                <w:iCs/>
                <w:sz w:val="24"/>
              </w:rPr>
            </w:pPr>
          </w:p>
        </w:tc>
      </w:tr>
    </w:tbl>
    <w:p w:rsidR="00BF2765" w:rsidRPr="005648AC" w:rsidRDefault="00BF2765" w:rsidP="00BF2765">
      <w:pPr>
        <w:rPr>
          <w:i/>
          <w:sz w:val="24"/>
        </w:rPr>
      </w:pPr>
    </w:p>
    <w:p w:rsidR="00BF2765" w:rsidRPr="005648AC" w:rsidRDefault="00BF2765" w:rsidP="00BF2765">
      <w:pPr>
        <w:rPr>
          <w:i/>
          <w:sz w:val="24"/>
        </w:rPr>
      </w:pPr>
      <w:r w:rsidRPr="005648AC">
        <w:rPr>
          <w:sz w:val="24"/>
        </w:rPr>
        <w:fldChar w:fldCharType="begin">
          <w:ffData>
            <w:name w:val="Selectievakje5"/>
            <w:enabled/>
            <w:calcOnExit w:val="0"/>
            <w:checkBox>
              <w:sizeAuto/>
              <w:default w:val="0"/>
            </w:checkBox>
          </w:ffData>
        </w:fldChar>
      </w:r>
      <w:r w:rsidRPr="005648AC">
        <w:rPr>
          <w:sz w:val="24"/>
        </w:rPr>
        <w:instrText xml:space="preserve"> FORMCHECKBOX </w:instrText>
      </w:r>
      <w:r w:rsidR="005648AC" w:rsidRPr="005648AC">
        <w:rPr>
          <w:sz w:val="24"/>
        </w:rPr>
      </w:r>
      <w:r w:rsidR="005648AC" w:rsidRPr="005648AC">
        <w:rPr>
          <w:sz w:val="24"/>
        </w:rPr>
        <w:fldChar w:fldCharType="separate"/>
      </w:r>
      <w:r w:rsidRPr="005648AC">
        <w:rPr>
          <w:sz w:val="24"/>
        </w:rPr>
        <w:fldChar w:fldCharType="end"/>
      </w:r>
      <w:r w:rsidRPr="005648AC">
        <w:rPr>
          <w:sz w:val="24"/>
        </w:rPr>
        <w:t xml:space="preserve"> </w:t>
      </w:r>
      <w:r w:rsidRPr="005648AC">
        <w:rPr>
          <w:i/>
          <w:sz w:val="24"/>
        </w:rPr>
        <w:t>Ik verklaar dat ik dit formulier naar waarheid heb ingevuld</w:t>
      </w:r>
    </w:p>
    <w:p w:rsidR="00BF2765" w:rsidRPr="005648AC" w:rsidRDefault="00BF2765" w:rsidP="00BF2765">
      <w:pPr>
        <w:rPr>
          <w:sz w:val="24"/>
        </w:rPr>
      </w:pPr>
    </w:p>
    <w:p w:rsidR="00BF2765" w:rsidRPr="005648AC" w:rsidRDefault="00BF2765" w:rsidP="00BF2765">
      <w:pPr>
        <w:rPr>
          <w:sz w:val="24"/>
        </w:rPr>
      </w:pPr>
      <w:r w:rsidRPr="005648AC">
        <w:rPr>
          <w:sz w:val="24"/>
        </w:rPr>
        <w:t xml:space="preserve">Datum : </w:t>
      </w:r>
    </w:p>
    <w:p w:rsidR="00BF2765" w:rsidRPr="005648AC" w:rsidRDefault="00BF2765" w:rsidP="00BF2765">
      <w:pPr>
        <w:rPr>
          <w:sz w:val="24"/>
        </w:rPr>
      </w:pPr>
    </w:p>
    <w:p w:rsidR="00BF2765" w:rsidRPr="005648AC" w:rsidRDefault="00BF2765" w:rsidP="00BF2765">
      <w:pPr>
        <w:rPr>
          <w:sz w:val="24"/>
        </w:rPr>
      </w:pPr>
      <w:r w:rsidRPr="005648AC">
        <w:rPr>
          <w:sz w:val="24"/>
        </w:rPr>
        <w:t>Handtekening/ Naam:</w:t>
      </w:r>
    </w:p>
    <w:p w:rsidR="00BF2765" w:rsidRPr="005648AC" w:rsidRDefault="00BF2765" w:rsidP="00BF2765"/>
    <w:p w:rsidR="00943775" w:rsidRPr="005648AC" w:rsidRDefault="00943775" w:rsidP="00AF2D54">
      <w:pPr>
        <w:rPr>
          <w:lang w:val="fr-BE"/>
        </w:rPr>
      </w:pPr>
    </w:p>
    <w:sectPr w:rsidR="00943775" w:rsidRPr="005648AC" w:rsidSect="00B91E50">
      <w:headerReference w:type="default" r:id="rId7"/>
      <w:footerReference w:type="default" r:id="rId8"/>
      <w:pgSz w:w="11900" w:h="16840"/>
      <w:pgMar w:top="2073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C3B" w:rsidRDefault="00FF6C3B" w:rsidP="00A83554">
      <w:pPr>
        <w:spacing w:before="0" w:after="0"/>
      </w:pPr>
      <w:r>
        <w:separator/>
      </w:r>
    </w:p>
  </w:endnote>
  <w:endnote w:type="continuationSeparator" w:id="0">
    <w:p w:rsidR="00FF6C3B" w:rsidRDefault="00FF6C3B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37B3" w:rsidRDefault="00D837B3" w:rsidP="00D837B3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48904B" wp14:editId="3BD47027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E398F6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:rsidR="00D837B3" w:rsidRPr="00C73495" w:rsidRDefault="00D837B3" w:rsidP="00D837B3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:rsidR="00D837B3" w:rsidRPr="00C73495" w:rsidRDefault="00D837B3" w:rsidP="00D837B3">
    <w:pPr>
      <w:pStyle w:val="Voettekst"/>
    </w:pPr>
    <w:r w:rsidRPr="00C73495">
      <w:t>0441.254.285 | RPR Nederlandstalige Ondernemingsrechtbank Brussel</w:t>
    </w:r>
  </w:p>
  <w:p w:rsidR="00D837B3" w:rsidRDefault="00D837B3" w:rsidP="00D837B3">
    <w:pPr>
      <w:pStyle w:val="Voettekst"/>
      <w:rPr>
        <w:color w:val="00566B" w:themeColor="text2"/>
      </w:rPr>
    </w:pPr>
  </w:p>
  <w:p w:rsidR="00D837B3" w:rsidRPr="00962533" w:rsidRDefault="00D837B3" w:rsidP="00D837B3">
    <w:pPr>
      <w:pStyle w:val="Voettekst"/>
      <w:rPr>
        <w:color w:val="48A3C9" w:themeColor="accent5"/>
      </w:rPr>
    </w:pPr>
    <w:r w:rsidRPr="003870D0">
      <w:rPr>
        <w:noProof/>
        <w:color w:val="48A3C9" w:themeColor="accent5"/>
        <w:lang w:eastAsia="nl-NL"/>
      </w:rPr>
      <w:drawing>
        <wp:inline distT="0" distB="0" distL="0" distR="0" wp14:anchorId="5FDF5904" wp14:editId="1666C7EC">
          <wp:extent cx="5756910" cy="669290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37B3" w:rsidRPr="00C73495" w:rsidRDefault="00D837B3" w:rsidP="00D837B3">
    <w:pPr>
      <w:pStyle w:val="Voettekst"/>
    </w:pPr>
  </w:p>
  <w:p w:rsidR="00F80F1D" w:rsidRPr="00D837B3" w:rsidRDefault="005648AC" w:rsidP="00D837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C3B" w:rsidRDefault="00FF6C3B" w:rsidP="00A83554">
      <w:pPr>
        <w:spacing w:before="0" w:after="0"/>
      </w:pPr>
      <w:r>
        <w:separator/>
      </w:r>
    </w:p>
  </w:footnote>
  <w:footnote w:type="continuationSeparator" w:id="0">
    <w:p w:rsidR="00FF6C3B" w:rsidRDefault="00FF6C3B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pPr w:leftFromText="141" w:rightFromText="141" w:vertAnchor="text" w:tblpXSpec="right" w:tblpY="1"/>
      <w:tblOverlap w:val="never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7"/>
      <w:gridCol w:w="1415"/>
    </w:tblGrid>
    <w:tr w:rsidR="00AB3063" w:rsidTr="00B46ACF">
      <w:trPr>
        <w:trHeight w:val="51"/>
        <w:jc w:val="right"/>
      </w:trPr>
      <w:tc>
        <w:tcPr>
          <w:tcW w:w="5107" w:type="dxa"/>
          <w:vAlign w:val="center"/>
        </w:tcPr>
        <w:p w:rsidR="00AB3063" w:rsidRDefault="00BF2765" w:rsidP="00B46ACF">
          <w:pPr>
            <w:pStyle w:val="Koptekstsoortdocument"/>
          </w:pPr>
          <w:r>
            <w:t>Formulier Kandidaatstelling</w:t>
          </w:r>
        </w:p>
      </w:tc>
      <w:tc>
        <w:tcPr>
          <w:tcW w:w="1129" w:type="dxa"/>
          <w:vAlign w:val="center"/>
        </w:tcPr>
        <w:p w:rsidR="00AB3063" w:rsidRDefault="00B91E50" w:rsidP="00B46ACF">
          <w:pPr>
            <w:pStyle w:val="Koptekst"/>
          </w:pPr>
          <w:r>
            <w:fldChar w:fldCharType="begin"/>
          </w:r>
          <w:r>
            <w:instrText xml:space="preserve"> TIME \@ "dd/MM/yy" </w:instrText>
          </w:r>
          <w:r>
            <w:fldChar w:fldCharType="separate"/>
          </w:r>
          <w:r w:rsidR="005648AC">
            <w:rPr>
              <w:noProof/>
            </w:rPr>
            <w:t>17/12/20</w:t>
          </w:r>
          <w:r>
            <w:fldChar w:fldCharType="end"/>
          </w:r>
          <w:r w:rsidR="00BF2765">
            <w:t>20</w:t>
          </w:r>
        </w:p>
      </w:tc>
    </w:tr>
    <w:tr w:rsidR="00333A87" w:rsidTr="00B46ACF">
      <w:trPr>
        <w:trHeight w:val="369"/>
        <w:jc w:val="right"/>
      </w:trPr>
      <w:tc>
        <w:tcPr>
          <w:tcW w:w="6237" w:type="dxa"/>
          <w:gridSpan w:val="2"/>
          <w:vAlign w:val="center"/>
        </w:tcPr>
        <w:p w:rsidR="00333A87" w:rsidRPr="00333A87" w:rsidRDefault="00BF2765" w:rsidP="00B46ACF">
          <w:pPr>
            <w:pStyle w:val="Kopteksteventueleondertitel"/>
          </w:pPr>
          <w:r>
            <w:t>Assessoren</w:t>
          </w:r>
        </w:p>
      </w:tc>
    </w:tr>
  </w:tbl>
  <w:p w:rsidR="00AB3063" w:rsidRDefault="005A2B00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70CD554A" wp14:editId="104DFB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2A5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480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3A9B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5CF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A8A4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B6DF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5E39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06A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7A2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D6C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B3655D"/>
    <w:multiLevelType w:val="hybridMultilevel"/>
    <w:tmpl w:val="8F00640C"/>
    <w:lvl w:ilvl="0" w:tplc="703874FE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BDA3767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0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3B"/>
    <w:rsid w:val="0001544F"/>
    <w:rsid w:val="0001625F"/>
    <w:rsid w:val="000D1C33"/>
    <w:rsid w:val="00104597"/>
    <w:rsid w:val="00237D11"/>
    <w:rsid w:val="00266F8B"/>
    <w:rsid w:val="002D5CA4"/>
    <w:rsid w:val="00331217"/>
    <w:rsid w:val="00332A8B"/>
    <w:rsid w:val="003D060A"/>
    <w:rsid w:val="00490817"/>
    <w:rsid w:val="004A3D02"/>
    <w:rsid w:val="004A4FFE"/>
    <w:rsid w:val="004C7B8D"/>
    <w:rsid w:val="005101AD"/>
    <w:rsid w:val="005342A7"/>
    <w:rsid w:val="005648AC"/>
    <w:rsid w:val="005A2B00"/>
    <w:rsid w:val="005F587D"/>
    <w:rsid w:val="006044E5"/>
    <w:rsid w:val="006503B6"/>
    <w:rsid w:val="006B6972"/>
    <w:rsid w:val="006E36FC"/>
    <w:rsid w:val="00787DDE"/>
    <w:rsid w:val="00790011"/>
    <w:rsid w:val="00802920"/>
    <w:rsid w:val="008C7CC9"/>
    <w:rsid w:val="00943775"/>
    <w:rsid w:val="00A11284"/>
    <w:rsid w:val="00A83554"/>
    <w:rsid w:val="00AA7457"/>
    <w:rsid w:val="00AF2D54"/>
    <w:rsid w:val="00AF44B9"/>
    <w:rsid w:val="00B46ACF"/>
    <w:rsid w:val="00B77501"/>
    <w:rsid w:val="00B91E50"/>
    <w:rsid w:val="00B9322C"/>
    <w:rsid w:val="00BF2765"/>
    <w:rsid w:val="00C45E12"/>
    <w:rsid w:val="00C81BE3"/>
    <w:rsid w:val="00C876E0"/>
    <w:rsid w:val="00D837B3"/>
    <w:rsid w:val="00E153EE"/>
    <w:rsid w:val="00E278EB"/>
    <w:rsid w:val="00E36848"/>
    <w:rsid w:val="00F7113E"/>
    <w:rsid w:val="00F83D13"/>
    <w:rsid w:val="00FB6072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1B95B"/>
  <w15:chartTrackingRefBased/>
  <w15:docId w15:val="{16E851F9-221F-432D-BE76-222479DA4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E153EE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E153EE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3D060A"/>
    <w:rPr>
      <w:rFonts w:cs="Times New Roman (Hoofdtekst CS)"/>
      <w:color w:val="F07F3C" w:themeColor="accent2"/>
      <w:sz w:val="24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3D060A"/>
    <w:rPr>
      <w:b/>
      <w:color w:val="48A3C9" w:themeColor="accent5"/>
      <w:sz w:val="28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paragraph" w:styleId="Tekstopmerking">
    <w:name w:val="annotation text"/>
    <w:basedOn w:val="Standaard"/>
    <w:link w:val="TekstopmerkingChar"/>
    <w:rsid w:val="00BF2765"/>
    <w:pPr>
      <w:tabs>
        <w:tab w:val="left" w:pos="-1253"/>
        <w:tab w:val="left" w:pos="-533"/>
        <w:tab w:val="left" w:pos="0"/>
      </w:tabs>
      <w:suppressAutoHyphens/>
      <w:spacing w:before="0" w:after="0" w:line="360" w:lineRule="auto"/>
    </w:pPr>
    <w:rPr>
      <w:rFonts w:ascii="Arial" w:eastAsia="Times New Roman" w:hAnsi="Arial" w:cs="Times New Roman"/>
      <w:color w:val="auto"/>
      <w:szCs w:val="20"/>
      <w:lang w:val="x-none" w:eastAsia="nl-NL"/>
    </w:rPr>
  </w:style>
  <w:style w:type="character" w:customStyle="1" w:styleId="TekstopmerkingChar">
    <w:name w:val="Tekst opmerking Char"/>
    <w:basedOn w:val="Standaardalinea-lettertype"/>
    <w:link w:val="Tekstopmerking"/>
    <w:rsid w:val="00BF2765"/>
    <w:rPr>
      <w:rFonts w:ascii="Arial" w:eastAsia="Times New Roman" w:hAnsi="Arial" w:cs="Times New Roman"/>
      <w:sz w:val="20"/>
      <w:szCs w:val="20"/>
      <w:lang w:val="x-none" w:eastAsia="nl-NL"/>
    </w:rPr>
  </w:style>
  <w:style w:type="character" w:styleId="Verwijzingopmerking">
    <w:name w:val="annotation reference"/>
    <w:rsid w:val="00BF276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sjablonen\JINT_logosonderaankoptekstbovenaan.dotx" TargetMode="External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JINT_logosonderaankoptekstbovenaan</Template>
  <TotalTime>6</TotalTime>
  <Pages>4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Annelies Stalpaert</cp:lastModifiedBy>
  <cp:revision>2</cp:revision>
  <cp:lastPrinted>2020-04-06T10:54:00Z</cp:lastPrinted>
  <dcterms:created xsi:type="dcterms:W3CDTF">2020-12-17T13:03:00Z</dcterms:created>
  <dcterms:modified xsi:type="dcterms:W3CDTF">2020-12-17T13:03:00Z</dcterms:modified>
</cp:coreProperties>
</file>